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DFB5" w14:textId="77777777" w:rsidR="00E275DE" w:rsidRPr="007B763F" w:rsidRDefault="003F1996">
      <w:pPr>
        <w:rPr>
          <w:rFonts w:ascii="ＭＳ ゴシック" w:eastAsia="ＭＳ ゴシック" w:hAnsi="ＭＳ ゴシック" w:cs="ＭＳ ゴシック"/>
          <w:color w:val="FFFFFF" w:themeColor="background1"/>
        </w:rPr>
      </w:pPr>
      <w:r w:rsidRPr="007B763F">
        <w:rPr>
          <w:rFonts w:ascii="ＭＳ ゴシック" w:eastAsia="ＭＳ ゴシック" w:hAnsi="ＭＳ ゴシック" w:cs="ＭＳ ゴシック" w:hint="eastAsia"/>
          <w:color w:val="FFFFFF" w:themeColor="background1"/>
        </w:rPr>
        <w:t>様式第１号（第３条関係）</w:t>
      </w:r>
    </w:p>
    <w:p w14:paraId="71F30D13" w14:textId="77777777" w:rsidR="003F1996" w:rsidRPr="008A2741" w:rsidRDefault="003F1996">
      <w:pPr>
        <w:rPr>
          <w:rFonts w:ascii="ＭＳ ゴシック" w:eastAsia="ＭＳ ゴシック" w:hAnsi="ＭＳ ゴシック" w:cs="ＭＳ ゴシック"/>
          <w:lang w:eastAsia="zh-CN"/>
        </w:rPr>
      </w:pPr>
    </w:p>
    <w:p w14:paraId="14498884" w14:textId="77777777" w:rsidR="00E275DE" w:rsidRPr="008A2741" w:rsidRDefault="00E275DE">
      <w:pPr>
        <w:tabs>
          <w:tab w:val="left" w:pos="1100"/>
        </w:tabs>
        <w:spacing w:line="200" w:lineRule="exact"/>
        <w:jc w:val="center"/>
        <w:rPr>
          <w:rFonts w:ascii="ＭＳ ゴシック" w:eastAsia="ＭＳ ゴシック" w:hAnsi="ＭＳ ゴシック" w:cs="Times New Roman"/>
        </w:rPr>
      </w:pPr>
      <w:r w:rsidRPr="008A2741">
        <w:rPr>
          <w:rFonts w:ascii="ＭＳ ゴシック" w:eastAsia="ＭＳ ゴシック" w:hAnsi="ＭＳ ゴシック" w:cs="ＭＳ ゴシック" w:hint="eastAsia"/>
        </w:rPr>
        <w:t>北塩原村出産祝金支給申請書</w:t>
      </w:r>
    </w:p>
    <w:p w14:paraId="6406F81B" w14:textId="77777777" w:rsidR="00E275DE" w:rsidRDefault="00E275DE">
      <w:pPr>
        <w:spacing w:line="200" w:lineRule="exact"/>
        <w:jc w:val="center"/>
        <w:rPr>
          <w:rFonts w:ascii="ＭＳ ゴシック" w:eastAsia="ＭＳ ゴシック" w:hAnsi="ＭＳ ゴシック"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07"/>
        <w:gridCol w:w="2553"/>
        <w:gridCol w:w="645"/>
        <w:gridCol w:w="5451"/>
      </w:tblGrid>
      <w:tr w:rsidR="00E275DE" w14:paraId="29A04F38" w14:textId="77777777" w:rsidTr="00694710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707" w:type="dxa"/>
            <w:vAlign w:val="center"/>
          </w:tcPr>
          <w:p w14:paraId="7A6920F0" w14:textId="77777777" w:rsidR="00E275DE" w:rsidRPr="008A2741" w:rsidRDefault="00F6403A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１</w:t>
            </w:r>
          </w:p>
        </w:tc>
        <w:tc>
          <w:tcPr>
            <w:tcW w:w="2553" w:type="dxa"/>
            <w:vAlign w:val="center"/>
          </w:tcPr>
          <w:p w14:paraId="2E217E11" w14:textId="77777777" w:rsidR="00113F97" w:rsidRPr="00113F97" w:rsidRDefault="00E275DE" w:rsidP="00113F97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8A2741">
              <w:rPr>
                <w:rFonts w:ascii="ＭＳ ゴシック" w:eastAsia="ＭＳ ゴシック" w:hAnsi="ＭＳ ゴシック" w:cs="ＭＳ ゴシック" w:hint="eastAsia"/>
              </w:rPr>
              <w:t>子の氏名</w:t>
            </w:r>
          </w:p>
        </w:tc>
        <w:tc>
          <w:tcPr>
            <w:tcW w:w="6096" w:type="dxa"/>
            <w:gridSpan w:val="2"/>
            <w:vAlign w:val="center"/>
          </w:tcPr>
          <w:p w14:paraId="55EE14C9" w14:textId="77777777" w:rsidR="00113F97" w:rsidRPr="00BB2F8B" w:rsidRDefault="00113F97" w:rsidP="00AD79A3">
            <w:pPr>
              <w:spacing w:line="20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BB2F8B">
              <w:rPr>
                <w:rFonts w:ascii="ＭＳ ゴシック" w:eastAsia="ＭＳ ゴシック" w:hAnsi="ＭＳ ゴシック" w:cs="Times New Roman" w:hint="eastAsia"/>
              </w:rPr>
              <w:t>（第　　子）※</w:t>
            </w:r>
            <w:r w:rsidR="00AD79A3" w:rsidRPr="00BB2F8B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１</w:t>
            </w:r>
          </w:p>
        </w:tc>
      </w:tr>
      <w:tr w:rsidR="00E275DE" w14:paraId="16109FB7" w14:textId="77777777" w:rsidTr="00694710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707" w:type="dxa"/>
            <w:vAlign w:val="center"/>
          </w:tcPr>
          <w:p w14:paraId="060BD5EA" w14:textId="77777777" w:rsidR="00E275DE" w:rsidRPr="008A2741" w:rsidRDefault="00F6403A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２</w:t>
            </w:r>
          </w:p>
        </w:tc>
        <w:tc>
          <w:tcPr>
            <w:tcW w:w="2553" w:type="dxa"/>
            <w:vAlign w:val="center"/>
          </w:tcPr>
          <w:p w14:paraId="0F1A18D3" w14:textId="77777777" w:rsidR="00E275DE" w:rsidRPr="008A2741" w:rsidRDefault="00E275DE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A2741">
              <w:rPr>
                <w:rFonts w:ascii="ＭＳ ゴシック" w:eastAsia="ＭＳ ゴシック" w:hAnsi="ＭＳ ゴシック" w:cs="ＭＳ ゴシック" w:hint="eastAsia"/>
              </w:rPr>
              <w:t>子の生年月日</w:t>
            </w:r>
          </w:p>
        </w:tc>
        <w:tc>
          <w:tcPr>
            <w:tcW w:w="6096" w:type="dxa"/>
            <w:gridSpan w:val="2"/>
            <w:vAlign w:val="center"/>
          </w:tcPr>
          <w:p w14:paraId="77370D92" w14:textId="77777777" w:rsidR="00E275DE" w:rsidRPr="00BB2F8B" w:rsidRDefault="000D0B23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BB2F8B">
              <w:rPr>
                <w:rFonts w:ascii="ＭＳ ゴシック" w:eastAsia="ＭＳ ゴシック" w:hAnsi="ＭＳ ゴシック" w:cs="Times New Roman" w:hint="eastAsia"/>
              </w:rPr>
              <w:t>年　　　　月　　　　日</w:t>
            </w:r>
          </w:p>
        </w:tc>
      </w:tr>
      <w:tr w:rsidR="0058576E" w14:paraId="6C8E9740" w14:textId="77777777" w:rsidTr="0058576E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BE4C2" w14:textId="77777777" w:rsidR="0058576E" w:rsidRPr="00BB2F8B" w:rsidRDefault="00A16621" w:rsidP="0017458F">
            <w:pPr>
              <w:spacing w:before="120" w:after="60" w:line="200" w:lineRule="exact"/>
              <w:ind w:left="840" w:hangingChars="400" w:hanging="840"/>
              <w:jc w:val="center"/>
              <w:rPr>
                <w:rFonts w:ascii="ＭＳ ゴシック" w:eastAsia="ＭＳ ゴシック" w:hAnsi="ＭＳ ゴシック" w:cs="ＭＳ ゴシック"/>
              </w:rPr>
            </w:pPr>
            <w:bookmarkStart w:id="0" w:name="_Hlk99965193"/>
            <w:r w:rsidRPr="00BB2F8B">
              <w:rPr>
                <w:rFonts w:ascii="ＭＳ ゴシック" w:eastAsia="ＭＳ ゴシック" w:hAnsi="ＭＳ ゴシック" w:cs="ＭＳ ゴシック" w:hint="eastAsia"/>
              </w:rPr>
              <w:t>３</w:t>
            </w:r>
          </w:p>
        </w:tc>
        <w:tc>
          <w:tcPr>
            <w:tcW w:w="2553" w:type="dxa"/>
            <w:vMerge w:val="restart"/>
            <w:tcBorders>
              <w:right w:val="single" w:sz="4" w:space="0" w:color="auto"/>
            </w:tcBorders>
            <w:vAlign w:val="center"/>
          </w:tcPr>
          <w:p w14:paraId="27139F93" w14:textId="77777777" w:rsidR="0058576E" w:rsidRPr="00BB2F8B" w:rsidRDefault="0058576E" w:rsidP="00113F97">
            <w:pPr>
              <w:spacing w:before="120" w:after="60"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支給要件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8D9D" w14:textId="77777777" w:rsidR="0058576E" w:rsidRPr="00BB2F8B" w:rsidRDefault="0058576E" w:rsidP="00603A6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B2F8B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  <w:r w:rsidRPr="00BB2F8B">
              <w:rPr>
                <w:rFonts w:ascii="ＭＳ ゴシック" w:eastAsia="ＭＳ ゴシック" w:hAnsi="ＭＳ ゴシック" w:hint="eastAsia"/>
                <w:sz w:val="20"/>
                <w:szCs w:val="20"/>
                <w:u w:val="dash"/>
              </w:rPr>
              <w:t>チェック欄に（□）に「✓」記入してください。</w:t>
            </w:r>
          </w:p>
        </w:tc>
      </w:tr>
      <w:tr w:rsidR="0058576E" w14:paraId="29F7D39A" w14:textId="77777777" w:rsidTr="00975254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D5C93" w14:textId="77777777" w:rsidR="0058576E" w:rsidRPr="008A2741" w:rsidRDefault="0058576E" w:rsidP="0004775E">
            <w:pPr>
              <w:spacing w:before="120" w:after="60" w:line="200" w:lineRule="exact"/>
              <w:ind w:left="840" w:hangingChars="400" w:hanging="840"/>
              <w:rPr>
                <w:rFonts w:ascii="ＭＳ ゴシック" w:eastAsia="ＭＳ ゴシック" w:hAnsi="ＭＳ ゴシック" w:cs="ＭＳ ゴシック"/>
                <w:color w:val="FF0000"/>
              </w:rPr>
            </w:pPr>
          </w:p>
        </w:tc>
        <w:tc>
          <w:tcPr>
            <w:tcW w:w="2553" w:type="dxa"/>
            <w:vMerge/>
            <w:tcBorders>
              <w:right w:val="single" w:sz="4" w:space="0" w:color="auto"/>
            </w:tcBorders>
            <w:vAlign w:val="center"/>
          </w:tcPr>
          <w:p w14:paraId="73E543A6" w14:textId="77777777" w:rsidR="0058576E" w:rsidRPr="008A2741" w:rsidRDefault="0058576E" w:rsidP="007A4198">
            <w:pPr>
              <w:spacing w:before="120" w:after="60" w:line="200" w:lineRule="exac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125C0" w14:textId="77777777" w:rsidR="0058576E" w:rsidRPr="00BB2F8B" w:rsidRDefault="0058576E" w:rsidP="007A419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B2F8B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□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06B3" w14:textId="77777777" w:rsidR="0058576E" w:rsidRPr="00BB2F8B" w:rsidRDefault="0058576E" w:rsidP="00603A6F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子が村に住所を</w:t>
            </w:r>
            <w:r w:rsidR="00A16621" w:rsidRPr="00BB2F8B">
              <w:rPr>
                <w:rFonts w:ascii="ＭＳ ゴシック" w:eastAsia="ＭＳ ゴシック" w:hAnsi="ＭＳ ゴシック" w:hint="eastAsia"/>
              </w:rPr>
              <w:t>有している</w:t>
            </w:r>
            <w:r w:rsidRPr="00BB2F8B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58576E" w14:paraId="6EB1429A" w14:textId="77777777" w:rsidTr="0058576E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D74DE" w14:textId="77777777" w:rsidR="0058576E" w:rsidRPr="008A2741" w:rsidRDefault="0058576E" w:rsidP="0004775E">
            <w:pPr>
              <w:spacing w:before="120" w:after="60" w:line="200" w:lineRule="exact"/>
              <w:ind w:left="840" w:hangingChars="400" w:hanging="840"/>
              <w:rPr>
                <w:rFonts w:ascii="ＭＳ ゴシック" w:eastAsia="ＭＳ ゴシック" w:hAnsi="ＭＳ ゴシック" w:cs="ＭＳ ゴシック"/>
                <w:color w:val="FF0000"/>
              </w:rPr>
            </w:pPr>
          </w:p>
        </w:tc>
        <w:tc>
          <w:tcPr>
            <w:tcW w:w="25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92BC9" w14:textId="77777777" w:rsidR="0058576E" w:rsidRPr="008A2741" w:rsidRDefault="0058576E" w:rsidP="007A4198">
            <w:pPr>
              <w:spacing w:before="120" w:after="60" w:line="200" w:lineRule="exac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8118E44" w14:textId="77777777" w:rsidR="0058576E" w:rsidRPr="00BB2F8B" w:rsidRDefault="0058576E" w:rsidP="007A4198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BB2F8B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□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BB526" w14:textId="77777777" w:rsidR="0058576E" w:rsidRPr="00BB2F8B" w:rsidRDefault="0058576E" w:rsidP="00603A6F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子を出産した者又はその配偶者が、出産日の１年以上前から引き続き村に住所を有している。</w:t>
            </w:r>
          </w:p>
        </w:tc>
      </w:tr>
      <w:bookmarkEnd w:id="0"/>
      <w:tr w:rsidR="0004775E" w:rsidRPr="00BB2F8B" w14:paraId="61173ACE" w14:textId="77777777" w:rsidTr="00975254">
        <w:tblPrEx>
          <w:tblCellMar>
            <w:top w:w="0" w:type="dxa"/>
            <w:bottom w:w="0" w:type="dxa"/>
          </w:tblCellMar>
        </w:tblPrEx>
        <w:trPr>
          <w:trHeight w:val="3384"/>
        </w:trPr>
        <w:tc>
          <w:tcPr>
            <w:tcW w:w="9356" w:type="dxa"/>
            <w:gridSpan w:val="4"/>
            <w:tcBorders>
              <w:top w:val="single" w:sz="4" w:space="0" w:color="auto"/>
            </w:tcBorders>
            <w:vAlign w:val="center"/>
          </w:tcPr>
          <w:p w14:paraId="2154F8F2" w14:textId="77777777" w:rsidR="0004775E" w:rsidRPr="00BB2F8B" w:rsidRDefault="0004775E" w:rsidP="007A4198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上記のとおり、北塩原村出産祝金条例第４条第１項の規定に基づき申請します。</w:t>
            </w:r>
          </w:p>
          <w:p w14:paraId="53DF1E13" w14:textId="77777777" w:rsidR="0004775E" w:rsidRPr="00BB2F8B" w:rsidRDefault="0004775E">
            <w:pPr>
              <w:spacing w:line="200" w:lineRule="exact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  <w:p w14:paraId="3191A7A7" w14:textId="77777777" w:rsidR="0004775E" w:rsidRPr="00BB2F8B" w:rsidRDefault="0004775E">
            <w:pPr>
              <w:spacing w:line="20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BB2F8B">
              <w:rPr>
                <w:rFonts w:ascii="ＭＳ ゴシック" w:eastAsia="ＭＳ ゴシック" w:hAnsi="ＭＳ ゴシック" w:cs="ＭＳ ゴシック" w:hint="eastAsia"/>
              </w:rPr>
              <w:t xml:space="preserve">年　　　</w:t>
            </w:r>
            <w:r w:rsidRPr="00BB2F8B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BB2F8B">
              <w:rPr>
                <w:rFonts w:ascii="ＭＳ ゴシック" w:eastAsia="ＭＳ ゴシック" w:hAnsi="ＭＳ ゴシック" w:cs="ＭＳ ゴシック" w:hint="eastAsia"/>
              </w:rPr>
              <w:t xml:space="preserve">月　　</w:t>
            </w:r>
            <w:r w:rsidRPr="00BB2F8B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BB2F8B">
              <w:rPr>
                <w:rFonts w:ascii="ＭＳ ゴシック" w:eastAsia="ＭＳ ゴシック" w:hAnsi="ＭＳ ゴシック" w:cs="ＭＳ ゴシック" w:hint="eastAsia"/>
              </w:rPr>
              <w:t xml:space="preserve">　日　</w:t>
            </w:r>
          </w:p>
          <w:p w14:paraId="3BD988F6" w14:textId="77777777" w:rsidR="0004775E" w:rsidRPr="00BB2F8B" w:rsidRDefault="0004775E">
            <w:pPr>
              <w:spacing w:line="200" w:lineRule="exact"/>
              <w:rPr>
                <w:rFonts w:ascii="ＭＳ ゴシック" w:eastAsia="ＭＳ ゴシック" w:hAnsi="ＭＳ ゴシック" w:cs="Times New Roman"/>
              </w:rPr>
            </w:pPr>
          </w:p>
          <w:p w14:paraId="2368104C" w14:textId="77777777" w:rsidR="0004775E" w:rsidRPr="00BB2F8B" w:rsidRDefault="0004775E">
            <w:pPr>
              <w:spacing w:line="200" w:lineRule="exact"/>
              <w:rPr>
                <w:rFonts w:ascii="ＭＳ ゴシック" w:eastAsia="ＭＳ ゴシック" w:hAnsi="ＭＳ ゴシック" w:cs="Times New Roman"/>
              </w:rPr>
            </w:pPr>
            <w:r w:rsidRPr="00BB2F8B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 xml:space="preserve">　</w:t>
            </w:r>
            <w:r w:rsidRPr="00BB2F8B"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 xml:space="preserve"> </w:t>
            </w:r>
            <w:r w:rsidRPr="00BB2F8B">
              <w:rPr>
                <w:rFonts w:ascii="ＭＳ ゴシック" w:eastAsia="ＭＳ ゴシック" w:hAnsi="ＭＳ ゴシック" w:cs="ＭＳ ゴシック" w:hint="eastAsia"/>
              </w:rPr>
              <w:t>北塩原村長</w:t>
            </w:r>
          </w:p>
          <w:p w14:paraId="6A45FFA9" w14:textId="77777777" w:rsidR="0004775E" w:rsidRPr="00BB2F8B" w:rsidRDefault="0004775E">
            <w:pPr>
              <w:spacing w:line="20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1A6DDE3F" w14:textId="77777777" w:rsidR="006E5757" w:rsidRPr="00BB2F8B" w:rsidRDefault="006E5757" w:rsidP="009D5748">
            <w:pPr>
              <w:rPr>
                <w:rFonts w:ascii="ＭＳ ゴシック" w:eastAsia="ＭＳ ゴシック" w:hAnsi="ＭＳ ゴシック"/>
              </w:rPr>
            </w:pPr>
          </w:p>
          <w:p w14:paraId="03F3E74A" w14:textId="77777777" w:rsidR="0004775E" w:rsidRPr="00BB2F8B" w:rsidRDefault="0004775E" w:rsidP="009D5748">
            <w:pPr>
              <w:jc w:val="right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申請者</w:t>
            </w:r>
            <w:r w:rsidR="001D4EAD" w:rsidRPr="00BB2F8B">
              <w:rPr>
                <w:rFonts w:ascii="ＭＳ ゴシック" w:eastAsia="ＭＳ ゴシック" w:hAnsi="ＭＳ ゴシック" w:hint="eastAsia"/>
              </w:rPr>
              <w:t>住所</w:t>
            </w:r>
            <w:r w:rsidR="009D5748" w:rsidRPr="00BB2F8B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</w:p>
          <w:p w14:paraId="3EFCB18A" w14:textId="77777777" w:rsidR="001D4EAD" w:rsidRPr="00BB2F8B" w:rsidRDefault="006A0610" w:rsidP="009D5748">
            <w:pPr>
              <w:jc w:val="right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申請者氏名</w:t>
            </w:r>
            <w:r w:rsidR="001D4EAD" w:rsidRPr="00BB2F8B"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  <w:r w:rsidRPr="00BB2F8B">
              <w:rPr>
                <w:rFonts w:ascii="ＭＳ ゴシック" w:eastAsia="ＭＳ ゴシック" w:hAnsi="ＭＳ ゴシック" w:hint="eastAsia"/>
              </w:rPr>
              <w:t>印</w:t>
            </w:r>
            <w:r w:rsidR="009D5748" w:rsidRPr="00BB2F8B">
              <w:rPr>
                <w:rFonts w:ascii="ＭＳ ゴシック" w:eastAsia="ＭＳ ゴシック" w:hAnsi="ＭＳ ゴシック" w:hint="eastAsia"/>
              </w:rPr>
              <w:t xml:space="preserve">　（続柄：　　　）</w:t>
            </w:r>
          </w:p>
          <w:p w14:paraId="7F33C2B0" w14:textId="77777777" w:rsidR="009D5748" w:rsidRPr="00BB2F8B" w:rsidRDefault="00845958" w:rsidP="009D5748">
            <w:pPr>
              <w:jc w:val="right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  <w:spacing w:val="35"/>
                <w:kern w:val="0"/>
                <w:fitText w:val="1050" w:id="-407195392"/>
              </w:rPr>
              <w:t>電話番</w:t>
            </w:r>
            <w:r w:rsidRPr="00BB2F8B">
              <w:rPr>
                <w:rFonts w:ascii="ＭＳ ゴシック" w:eastAsia="ＭＳ ゴシック" w:hAnsi="ＭＳ ゴシック" w:hint="eastAsia"/>
                <w:kern w:val="0"/>
                <w:fitText w:val="1050" w:id="-407195392"/>
              </w:rPr>
              <w:t>号</w:t>
            </w:r>
            <w:r w:rsidR="009D5748" w:rsidRPr="00BB2F8B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</w:p>
          <w:p w14:paraId="7FC0C5AE" w14:textId="77777777" w:rsidR="006A0610" w:rsidRPr="00BB2F8B" w:rsidRDefault="00845958" w:rsidP="00060BCD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A0610" w:rsidRPr="00BB2F8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※申請者（支給対象者）は上記における子を出産した者又はその配偶者</w:t>
            </w:r>
            <w:r w:rsidR="00060BCD" w:rsidRPr="00BB2F8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</w:p>
          <w:p w14:paraId="216CAC35" w14:textId="77777777" w:rsidR="0004775E" w:rsidRPr="00BB2F8B" w:rsidRDefault="0004775E" w:rsidP="0052193D">
            <w:pPr>
              <w:spacing w:line="20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5337CA99" w14:textId="77777777" w:rsidR="000837F9" w:rsidRPr="00BB2F8B" w:rsidRDefault="00AD79A3" w:rsidP="00694710">
      <w:pPr>
        <w:ind w:left="630" w:hangingChars="300" w:hanging="630"/>
        <w:rPr>
          <w:rFonts w:ascii="ＭＳ ゴシック" w:eastAsia="ＭＳ ゴシック" w:hAnsi="ＭＳ ゴシック"/>
        </w:rPr>
      </w:pPr>
      <w:r w:rsidRPr="00BB2F8B">
        <w:rPr>
          <w:rFonts w:ascii="ＭＳ ゴシック" w:eastAsia="ＭＳ ゴシック" w:hAnsi="ＭＳ ゴシック" w:hint="eastAsia"/>
        </w:rPr>
        <w:t xml:space="preserve">※１　</w:t>
      </w:r>
      <w:r w:rsidR="00F94D42" w:rsidRPr="00BB2F8B">
        <w:rPr>
          <w:rFonts w:ascii="ＭＳ ゴシック" w:eastAsia="ＭＳ ゴシック" w:hAnsi="ＭＳ ゴシック" w:hint="eastAsia"/>
        </w:rPr>
        <w:t>申請者（</w:t>
      </w:r>
      <w:r w:rsidRPr="00BB2F8B">
        <w:rPr>
          <w:rFonts w:ascii="ＭＳ ゴシック" w:eastAsia="ＭＳ ゴシック" w:hAnsi="ＭＳ ゴシック" w:hint="eastAsia"/>
        </w:rPr>
        <w:t>支給対象者</w:t>
      </w:r>
      <w:r w:rsidR="00F94D42" w:rsidRPr="00BB2F8B">
        <w:rPr>
          <w:rFonts w:ascii="ＭＳ ゴシック" w:eastAsia="ＭＳ ゴシック" w:hAnsi="ＭＳ ゴシック" w:hint="eastAsia"/>
        </w:rPr>
        <w:t>）</w:t>
      </w:r>
      <w:r w:rsidRPr="00BB2F8B">
        <w:rPr>
          <w:rFonts w:ascii="ＭＳ ゴシック" w:eastAsia="ＭＳ ゴシック" w:hAnsi="ＭＳ ゴシック" w:hint="eastAsia"/>
        </w:rPr>
        <w:t>が</w:t>
      </w:r>
      <w:r w:rsidR="000D0B23" w:rsidRPr="00BB2F8B">
        <w:rPr>
          <w:rFonts w:ascii="ＭＳ ゴシック" w:eastAsia="ＭＳ ゴシック" w:hAnsi="ＭＳ ゴシック" w:hint="eastAsia"/>
        </w:rPr>
        <w:t>出産祝金の支給要件に該当</w:t>
      </w:r>
      <w:r w:rsidR="00694710" w:rsidRPr="00BB2F8B">
        <w:rPr>
          <w:rFonts w:ascii="ＭＳ ゴシック" w:eastAsia="ＭＳ ゴシック" w:hAnsi="ＭＳ ゴシック" w:hint="eastAsia"/>
        </w:rPr>
        <w:t>し</w:t>
      </w:r>
      <w:r w:rsidR="00917115" w:rsidRPr="00BB2F8B">
        <w:rPr>
          <w:rFonts w:ascii="ＭＳ ゴシック" w:eastAsia="ＭＳ ゴシック" w:hAnsi="ＭＳ ゴシック" w:hint="eastAsia"/>
        </w:rPr>
        <w:t>た</w:t>
      </w:r>
      <w:r w:rsidR="00CD34F3" w:rsidRPr="00BB2F8B">
        <w:rPr>
          <w:rFonts w:ascii="ＭＳ ゴシック" w:eastAsia="ＭＳ ゴシック" w:hAnsi="ＭＳ ゴシック" w:hint="eastAsia"/>
        </w:rPr>
        <w:t>日以後出生した子の数</w:t>
      </w:r>
    </w:p>
    <w:p w14:paraId="1E6440A7" w14:textId="77777777" w:rsidR="00AD79A3" w:rsidRPr="00BB2F8B" w:rsidRDefault="0007511A" w:rsidP="0036602F">
      <w:pPr>
        <w:ind w:firstLineChars="200" w:firstLine="360"/>
        <w:rPr>
          <w:rFonts w:ascii="ＭＳ ゴシック" w:eastAsia="ＭＳ ゴシック" w:hAnsi="ＭＳ ゴシック"/>
          <w:sz w:val="18"/>
          <w:szCs w:val="18"/>
        </w:rPr>
      </w:pPr>
      <w:r w:rsidRPr="00BB2F8B">
        <w:rPr>
          <w:rFonts w:ascii="ＭＳ ゴシック" w:eastAsia="ＭＳ ゴシック" w:hAnsi="ＭＳ ゴシック" w:hint="eastAsia"/>
          <w:sz w:val="18"/>
          <w:szCs w:val="18"/>
        </w:rPr>
        <w:t>（※今回申請以前から</w:t>
      </w:r>
      <w:r w:rsidR="0036602F" w:rsidRPr="00BB2F8B">
        <w:rPr>
          <w:rFonts w:ascii="ＭＳ ゴシック" w:eastAsia="ＭＳ ゴシック" w:hAnsi="ＭＳ ゴシック" w:hint="eastAsia"/>
          <w:sz w:val="18"/>
          <w:szCs w:val="18"/>
        </w:rPr>
        <w:t>、引き続き</w:t>
      </w:r>
      <w:r w:rsidRPr="00BB2F8B">
        <w:rPr>
          <w:rFonts w:ascii="ＭＳ ゴシック" w:eastAsia="ＭＳ ゴシック" w:hAnsi="ＭＳ ゴシック" w:hint="eastAsia"/>
          <w:sz w:val="18"/>
          <w:szCs w:val="18"/>
        </w:rPr>
        <w:t>支給対象者となっている場合は</w:t>
      </w:r>
      <w:r w:rsidR="000837F9" w:rsidRPr="00BB2F8B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BB2F8B">
        <w:rPr>
          <w:rFonts w:ascii="ＭＳ ゴシック" w:eastAsia="ＭＳ ゴシック" w:hAnsi="ＭＳ ゴシック" w:hint="eastAsia"/>
          <w:sz w:val="18"/>
          <w:szCs w:val="18"/>
        </w:rPr>
        <w:t>初めて</w:t>
      </w:r>
      <w:r w:rsidR="000837F9" w:rsidRPr="00BB2F8B">
        <w:rPr>
          <w:rFonts w:ascii="ＭＳ ゴシック" w:eastAsia="ＭＳ ゴシック" w:hAnsi="ＭＳ ゴシック" w:hint="eastAsia"/>
          <w:sz w:val="18"/>
          <w:szCs w:val="18"/>
        </w:rPr>
        <w:t>該当した日以後出生した子の数）</w:t>
      </w:r>
    </w:p>
    <w:p w14:paraId="0710FDD2" w14:textId="77777777" w:rsidR="006A0610" w:rsidRPr="00BB2F8B" w:rsidRDefault="006A0610" w:rsidP="004C5EF3">
      <w:pPr>
        <w:rPr>
          <w:rFonts w:ascii="ＭＳ ゴシック" w:eastAsia="ＭＳ ゴシック" w:hAnsi="ＭＳ ゴシック"/>
        </w:rPr>
      </w:pPr>
      <w:r w:rsidRPr="00BB2F8B">
        <w:rPr>
          <w:rFonts w:ascii="ＭＳ ゴシック" w:eastAsia="ＭＳ ゴシック" w:hAnsi="ＭＳ ゴシック" w:hint="eastAsia"/>
        </w:rPr>
        <w:t>※</w:t>
      </w:r>
      <w:r w:rsidR="00D36FDA" w:rsidRPr="00BB2F8B">
        <w:rPr>
          <w:rFonts w:ascii="ＭＳ ゴシック" w:eastAsia="ＭＳ ゴシック" w:hAnsi="ＭＳ ゴシック" w:hint="eastAsia"/>
        </w:rPr>
        <w:t>２</w:t>
      </w:r>
      <w:r w:rsidR="00BF2730" w:rsidRPr="00BB2F8B">
        <w:rPr>
          <w:rFonts w:ascii="ＭＳ ゴシック" w:eastAsia="ＭＳ ゴシック" w:hAnsi="ＭＳ ゴシック" w:hint="eastAsia"/>
        </w:rPr>
        <w:t xml:space="preserve">　</w:t>
      </w:r>
      <w:r w:rsidRPr="00BB2F8B">
        <w:rPr>
          <w:rFonts w:ascii="ＭＳ ゴシック" w:eastAsia="ＭＳ ゴシック" w:hAnsi="ＭＳ ゴシック" w:hint="eastAsia"/>
        </w:rPr>
        <w:t>申請期限：子の出生日から６ケ月以内</w:t>
      </w:r>
    </w:p>
    <w:p w14:paraId="31E608C7" w14:textId="77777777" w:rsidR="004C5EF3" w:rsidRPr="00BB2F8B" w:rsidRDefault="00F94D42" w:rsidP="004C5EF3">
      <w:pPr>
        <w:rPr>
          <w:rFonts w:ascii="ＭＳ ゴシック" w:eastAsia="ＭＳ ゴシック" w:hAnsi="ＭＳ ゴシック"/>
        </w:rPr>
      </w:pPr>
      <w:r w:rsidRPr="00BB2F8B">
        <w:rPr>
          <w:rFonts w:ascii="ＭＳ ゴシック" w:eastAsia="ＭＳ ゴシック" w:hAnsi="ＭＳ ゴシック" w:hint="eastAsia"/>
        </w:rPr>
        <w:t>〇</w:t>
      </w:r>
      <w:r w:rsidR="004C5EF3" w:rsidRPr="00BB2F8B">
        <w:rPr>
          <w:rFonts w:ascii="ＭＳ ゴシック" w:eastAsia="ＭＳ ゴシック" w:hAnsi="ＭＳ ゴシック" w:hint="eastAsia"/>
        </w:rPr>
        <w:t>支給金額</w:t>
      </w:r>
      <w:r w:rsidR="00F6403A" w:rsidRPr="00BB2F8B">
        <w:rPr>
          <w:rFonts w:ascii="ＭＳ ゴシック" w:eastAsia="ＭＳ ゴシック" w:hAnsi="ＭＳ ゴシック" w:hint="eastAsia"/>
        </w:rPr>
        <w:t>・・・第１子：</w:t>
      </w:r>
      <w:r w:rsidR="00F6403A" w:rsidRPr="00BB2F8B">
        <w:rPr>
          <w:rFonts w:ascii="ＭＳ ゴシック" w:eastAsia="ＭＳ ゴシック" w:hAnsi="ＭＳ ゴシック"/>
        </w:rPr>
        <w:t>100,000</w:t>
      </w:r>
      <w:r w:rsidR="00F6403A" w:rsidRPr="00BB2F8B">
        <w:rPr>
          <w:rFonts w:ascii="ＭＳ ゴシック" w:eastAsia="ＭＳ ゴシック" w:hAnsi="ＭＳ ゴシック" w:hint="eastAsia"/>
        </w:rPr>
        <w:t>円、第２子：</w:t>
      </w:r>
      <w:r w:rsidR="00F6403A" w:rsidRPr="00BB2F8B">
        <w:rPr>
          <w:rFonts w:ascii="ＭＳ ゴシック" w:eastAsia="ＭＳ ゴシック" w:hAnsi="ＭＳ ゴシック"/>
        </w:rPr>
        <w:t>200,000</w:t>
      </w:r>
      <w:r w:rsidR="00F6403A" w:rsidRPr="00BB2F8B">
        <w:rPr>
          <w:rFonts w:ascii="ＭＳ ゴシック" w:eastAsia="ＭＳ ゴシック" w:hAnsi="ＭＳ ゴシック" w:hint="eastAsia"/>
        </w:rPr>
        <w:t>円、第３子以降：</w:t>
      </w:r>
      <w:r w:rsidR="00F6403A" w:rsidRPr="00BB2F8B">
        <w:rPr>
          <w:rFonts w:ascii="ＭＳ ゴシック" w:eastAsia="ＭＳ ゴシック" w:hAnsi="ＭＳ ゴシック"/>
        </w:rPr>
        <w:t>300,000</w:t>
      </w:r>
      <w:r w:rsidR="00F6403A" w:rsidRPr="00BB2F8B">
        <w:rPr>
          <w:rFonts w:ascii="ＭＳ ゴシック" w:eastAsia="ＭＳ ゴシック" w:hAnsi="ＭＳ ゴシック" w:hint="eastAsia"/>
        </w:rPr>
        <w:t>円</w:t>
      </w:r>
    </w:p>
    <w:p w14:paraId="60EB8991" w14:textId="77777777" w:rsidR="00F6403A" w:rsidRPr="00BB2F8B" w:rsidRDefault="00F94D42" w:rsidP="004C5EF3">
      <w:pPr>
        <w:rPr>
          <w:rFonts w:ascii="ＭＳ ゴシック" w:eastAsia="ＭＳ ゴシック" w:hAnsi="ＭＳ ゴシック"/>
        </w:rPr>
      </w:pPr>
      <w:r w:rsidRPr="00BB2F8B">
        <w:rPr>
          <w:rFonts w:ascii="ＭＳ ゴシック" w:eastAsia="ＭＳ ゴシック" w:hAnsi="ＭＳ ゴシック" w:hint="eastAsia"/>
        </w:rPr>
        <w:t>〇</w:t>
      </w:r>
      <w:r w:rsidR="00F6403A" w:rsidRPr="00BB2F8B">
        <w:rPr>
          <w:rFonts w:ascii="ＭＳ ゴシック" w:eastAsia="ＭＳ ゴシック" w:hAnsi="ＭＳ ゴシック" w:hint="eastAsia"/>
        </w:rPr>
        <w:t>お子さんの出生を村広報誌に掲載し、お祝いさせていただきます。</w:t>
      </w:r>
    </w:p>
    <w:p w14:paraId="47096042" w14:textId="77777777" w:rsidR="00A16621" w:rsidRPr="00BB2F8B" w:rsidRDefault="00A16621" w:rsidP="004C5EF3">
      <w:pPr>
        <w:rPr>
          <w:rFonts w:ascii="ＭＳ ゴシック" w:eastAsia="ＭＳ ゴシック" w:hAnsi="ＭＳ ゴシック"/>
        </w:rPr>
      </w:pPr>
      <w:r w:rsidRPr="00BB2F8B">
        <w:rPr>
          <w:rFonts w:ascii="ＭＳ ゴシック" w:eastAsia="ＭＳ ゴシック" w:hAnsi="ＭＳ ゴシック" w:hint="eastAsia"/>
        </w:rPr>
        <w:t>振込口座</w:t>
      </w:r>
      <w:r w:rsidR="008C0DE4" w:rsidRPr="00BB2F8B">
        <w:rPr>
          <w:rFonts w:ascii="ＭＳ ゴシック" w:eastAsia="ＭＳ ゴシック" w:hAnsi="ＭＳ ゴシック" w:hint="eastAsia"/>
        </w:rPr>
        <w:t>（申請書の口座）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93"/>
        <w:gridCol w:w="6828"/>
      </w:tblGrid>
      <w:tr w:rsidR="00802F48" w:rsidRPr="00BB2F8B" w14:paraId="27EB4D6E" w14:textId="77777777" w:rsidTr="008C0DE4">
        <w:tc>
          <w:tcPr>
            <w:tcW w:w="2235" w:type="dxa"/>
            <w:tcBorders>
              <w:bottom w:val="dashed" w:sz="4" w:space="0" w:color="auto"/>
            </w:tcBorders>
          </w:tcPr>
          <w:p w14:paraId="4DBEA2FC" w14:textId="77777777" w:rsidR="00A16621" w:rsidRPr="00BB2F8B" w:rsidRDefault="00A16621" w:rsidP="008C0DE4">
            <w:pPr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金融機関・支店名</w:t>
            </w:r>
          </w:p>
        </w:tc>
        <w:tc>
          <w:tcPr>
            <w:tcW w:w="6994" w:type="dxa"/>
            <w:tcBorders>
              <w:bottom w:val="dashed" w:sz="4" w:space="0" w:color="auto"/>
            </w:tcBorders>
          </w:tcPr>
          <w:p w14:paraId="257F83AD" w14:textId="77777777" w:rsidR="00A16621" w:rsidRPr="00BB2F8B" w:rsidRDefault="00A16621" w:rsidP="004C5EF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02F48" w:rsidRPr="00BB2F8B" w14:paraId="2B57940A" w14:textId="77777777" w:rsidTr="008C0DE4"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090636AD" w14:textId="77777777" w:rsidR="00A16621" w:rsidRPr="00BB2F8B" w:rsidRDefault="00A16621" w:rsidP="008C0DE4">
            <w:pPr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口座の種類</w:t>
            </w:r>
          </w:p>
        </w:tc>
        <w:tc>
          <w:tcPr>
            <w:tcW w:w="6994" w:type="dxa"/>
            <w:tcBorders>
              <w:top w:val="dashed" w:sz="4" w:space="0" w:color="auto"/>
              <w:bottom w:val="dashed" w:sz="4" w:space="0" w:color="auto"/>
            </w:tcBorders>
          </w:tcPr>
          <w:p w14:paraId="4E6C49C9" w14:textId="77777777" w:rsidR="00A16621" w:rsidRPr="00BB2F8B" w:rsidRDefault="008C0DE4" w:rsidP="004C5EF3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 xml:space="preserve">　　　　普通　　　・　　　その他（　　　　　　　　　　）　</w:t>
            </w:r>
          </w:p>
        </w:tc>
      </w:tr>
      <w:tr w:rsidR="00802F48" w:rsidRPr="00BB2F8B" w14:paraId="65C74CEA" w14:textId="77777777" w:rsidTr="008C0DE4"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59D70C50" w14:textId="77777777" w:rsidR="00A16621" w:rsidRPr="00BB2F8B" w:rsidRDefault="00A16621" w:rsidP="008C0DE4">
            <w:pPr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口座番号</w:t>
            </w:r>
          </w:p>
        </w:tc>
        <w:tc>
          <w:tcPr>
            <w:tcW w:w="6994" w:type="dxa"/>
            <w:tcBorders>
              <w:top w:val="dashed" w:sz="4" w:space="0" w:color="auto"/>
              <w:bottom w:val="dashed" w:sz="4" w:space="0" w:color="auto"/>
            </w:tcBorders>
          </w:tcPr>
          <w:p w14:paraId="2A003A3F" w14:textId="77777777" w:rsidR="00A16621" w:rsidRPr="00BB2F8B" w:rsidRDefault="00A16621" w:rsidP="004C5EF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02F48" w:rsidRPr="00BB2F8B" w14:paraId="00EB4074" w14:textId="77777777" w:rsidTr="008C0DE4">
        <w:tc>
          <w:tcPr>
            <w:tcW w:w="2235" w:type="dxa"/>
            <w:tcBorders>
              <w:top w:val="dashed" w:sz="4" w:space="0" w:color="auto"/>
            </w:tcBorders>
          </w:tcPr>
          <w:p w14:paraId="29DE9888" w14:textId="77777777" w:rsidR="00A16621" w:rsidRPr="00BB2F8B" w:rsidRDefault="00A16621" w:rsidP="008C0DE4">
            <w:pPr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口座名義</w:t>
            </w:r>
          </w:p>
        </w:tc>
        <w:tc>
          <w:tcPr>
            <w:tcW w:w="6994" w:type="dxa"/>
            <w:tcBorders>
              <w:top w:val="dashed" w:sz="4" w:space="0" w:color="auto"/>
            </w:tcBorders>
          </w:tcPr>
          <w:p w14:paraId="5B8E65FB" w14:textId="77777777" w:rsidR="00A16621" w:rsidRPr="00BB2F8B" w:rsidRDefault="00A16621" w:rsidP="004C5EF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C1455B1" w14:textId="440420B9" w:rsidR="00A16621" w:rsidRPr="00BB2F8B" w:rsidRDefault="00C75A44" w:rsidP="004C5EF3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A87E65" wp14:editId="0CAC2B41">
                <wp:simplePos x="0" y="0"/>
                <wp:positionH relativeFrom="column">
                  <wp:posOffset>-595630</wp:posOffset>
                </wp:positionH>
                <wp:positionV relativeFrom="paragraph">
                  <wp:posOffset>238760</wp:posOffset>
                </wp:positionV>
                <wp:extent cx="6877050" cy="0"/>
                <wp:effectExtent l="0" t="0" r="0" b="0"/>
                <wp:wrapNone/>
                <wp:docPr id="12162662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3BA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6.9pt;margin-top:18.8pt;width:54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">
                <v:stroke dashstyle="longDash"/>
              </v:shape>
            </w:pict>
          </mc:Fallback>
        </mc:AlternateContent>
      </w:r>
      <w:r w:rsidR="008C0DE4" w:rsidRPr="00BB2F8B">
        <w:rPr>
          <w:rFonts w:ascii="ＭＳ ゴシック" w:eastAsia="ＭＳ ゴシック" w:hAnsi="ＭＳ ゴシック" w:hint="eastAsia"/>
        </w:rPr>
        <w:t>※</w:t>
      </w:r>
      <w:r w:rsidR="00584DEE" w:rsidRPr="00BB2F8B">
        <w:rPr>
          <w:rFonts w:ascii="ＭＳ ゴシック" w:eastAsia="ＭＳ ゴシック" w:hAnsi="ＭＳ ゴシック" w:hint="eastAsia"/>
        </w:rPr>
        <w:t>振込口座情報が分かるものの</w:t>
      </w:r>
      <w:r w:rsidR="008C0DE4" w:rsidRPr="00BB2F8B">
        <w:rPr>
          <w:rFonts w:ascii="ＭＳ ゴシック" w:eastAsia="ＭＳ ゴシック" w:hAnsi="ＭＳ ゴシック" w:hint="eastAsia"/>
        </w:rPr>
        <w:t>写し</w:t>
      </w:r>
      <w:r w:rsidR="00584DEE" w:rsidRPr="00BB2F8B">
        <w:rPr>
          <w:rFonts w:ascii="ＭＳ ゴシック" w:eastAsia="ＭＳ ゴシック" w:hAnsi="ＭＳ ゴシック" w:hint="eastAsia"/>
        </w:rPr>
        <w:t>（通帳等）</w:t>
      </w:r>
      <w:r w:rsidR="008C0DE4" w:rsidRPr="00BB2F8B">
        <w:rPr>
          <w:rFonts w:ascii="ＭＳ ゴシック" w:eastAsia="ＭＳ ゴシック" w:hAnsi="ＭＳ ゴシック" w:hint="eastAsia"/>
        </w:rPr>
        <w:t>を添付してください。</w:t>
      </w:r>
    </w:p>
    <w:tbl>
      <w:tblPr>
        <w:tblStyle w:val="a8"/>
        <w:tblpPr w:leftFromText="142" w:rightFromText="142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2189"/>
        <w:gridCol w:w="6832"/>
      </w:tblGrid>
      <w:tr w:rsidR="00802F48" w:rsidRPr="00BB2F8B" w14:paraId="03B4741B" w14:textId="77777777" w:rsidTr="00552DCE">
        <w:tc>
          <w:tcPr>
            <w:tcW w:w="2235" w:type="dxa"/>
            <w:vMerge w:val="restart"/>
            <w:vAlign w:val="center"/>
          </w:tcPr>
          <w:p w14:paraId="13283FF2" w14:textId="77777777" w:rsidR="00552DCE" w:rsidRPr="00BB2F8B" w:rsidRDefault="00552DCE" w:rsidP="00552DCE">
            <w:pPr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支給要件確認</w:t>
            </w:r>
          </w:p>
        </w:tc>
        <w:tc>
          <w:tcPr>
            <w:tcW w:w="6994" w:type="dxa"/>
          </w:tcPr>
          <w:p w14:paraId="0A29E149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住民基本台帳照合日：　　　　　年　　　月　　　日照合</w:t>
            </w:r>
          </w:p>
        </w:tc>
      </w:tr>
      <w:tr w:rsidR="00802F48" w:rsidRPr="00BB2F8B" w14:paraId="03AB3C4A" w14:textId="77777777" w:rsidTr="00552DCE">
        <w:tc>
          <w:tcPr>
            <w:tcW w:w="2235" w:type="dxa"/>
            <w:vMerge/>
          </w:tcPr>
          <w:p w14:paraId="3CD6E755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94" w:type="dxa"/>
          </w:tcPr>
          <w:p w14:paraId="1B757236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子</w:t>
            </w:r>
          </w:p>
        </w:tc>
      </w:tr>
      <w:tr w:rsidR="00802F48" w:rsidRPr="00BB2F8B" w14:paraId="49661889" w14:textId="77777777" w:rsidTr="00552DCE">
        <w:tc>
          <w:tcPr>
            <w:tcW w:w="2235" w:type="dxa"/>
            <w:vMerge/>
          </w:tcPr>
          <w:p w14:paraId="5B349EF9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94" w:type="dxa"/>
          </w:tcPr>
          <w:p w14:paraId="0CC3AA3A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 xml:space="preserve">住定年月日：　　　</w:t>
            </w:r>
            <w:r w:rsidR="00A25E12" w:rsidRPr="00BB2F8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B2F8B">
              <w:rPr>
                <w:rFonts w:ascii="ＭＳ ゴシック" w:eastAsia="ＭＳ ゴシック" w:hAnsi="ＭＳ ゴシック" w:hint="eastAsia"/>
              </w:rPr>
              <w:t xml:space="preserve">　年　　　月　　　日　　（第　　　子）※１</w:t>
            </w:r>
          </w:p>
        </w:tc>
      </w:tr>
      <w:tr w:rsidR="00802F48" w:rsidRPr="00BB2F8B" w14:paraId="7FEEC690" w14:textId="77777777" w:rsidTr="00552DCE">
        <w:tc>
          <w:tcPr>
            <w:tcW w:w="2235" w:type="dxa"/>
            <w:vMerge/>
          </w:tcPr>
          <w:p w14:paraId="6CC812B6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94" w:type="dxa"/>
          </w:tcPr>
          <w:p w14:paraId="5282D33E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申請者</w:t>
            </w:r>
          </w:p>
        </w:tc>
      </w:tr>
      <w:tr w:rsidR="00802F48" w:rsidRPr="00BB2F8B" w14:paraId="0B508F2F" w14:textId="77777777" w:rsidTr="00552DCE">
        <w:tc>
          <w:tcPr>
            <w:tcW w:w="2235" w:type="dxa"/>
            <w:vMerge/>
            <w:vAlign w:val="center"/>
          </w:tcPr>
          <w:p w14:paraId="064488BD" w14:textId="77777777" w:rsidR="00552DCE" w:rsidRPr="00BB2F8B" w:rsidRDefault="00552DCE" w:rsidP="00552D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94" w:type="dxa"/>
          </w:tcPr>
          <w:p w14:paraId="0E3E690B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 xml:space="preserve">住定年月日：　　　</w:t>
            </w:r>
            <w:r w:rsidR="00A25E12" w:rsidRPr="00BB2F8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B2F8B">
              <w:rPr>
                <w:rFonts w:ascii="ＭＳ ゴシック" w:eastAsia="ＭＳ ゴシック" w:hAnsi="ＭＳ ゴシック" w:hint="eastAsia"/>
              </w:rPr>
              <w:t xml:space="preserve">　年　　　月　　　日</w:t>
            </w:r>
          </w:p>
        </w:tc>
      </w:tr>
      <w:tr w:rsidR="00802F48" w:rsidRPr="00BB2F8B" w14:paraId="3AC3192E" w14:textId="77777777" w:rsidTr="00552DCE">
        <w:trPr>
          <w:trHeight w:val="453"/>
        </w:trPr>
        <w:tc>
          <w:tcPr>
            <w:tcW w:w="2235" w:type="dxa"/>
            <w:vAlign w:val="center"/>
          </w:tcPr>
          <w:p w14:paraId="2C91BCCA" w14:textId="77777777" w:rsidR="00552DCE" w:rsidRPr="00BB2F8B" w:rsidRDefault="00552DCE" w:rsidP="00552DCE">
            <w:pPr>
              <w:jc w:val="center"/>
              <w:rPr>
                <w:rFonts w:ascii="ＭＳ ゴシック" w:eastAsia="ＭＳ ゴシック" w:hAnsi="ＭＳ ゴシック"/>
              </w:rPr>
            </w:pPr>
            <w:r w:rsidRPr="00BB2F8B"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6994" w:type="dxa"/>
          </w:tcPr>
          <w:p w14:paraId="6E046C7E" w14:textId="77777777" w:rsidR="00552DCE" w:rsidRPr="00BB2F8B" w:rsidRDefault="00552DCE" w:rsidP="00552DC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9A9D9D7" w14:textId="77777777" w:rsidR="00584DEE" w:rsidRPr="00BB2F8B" w:rsidRDefault="005A7EF6" w:rsidP="004C5EF3">
      <w:pPr>
        <w:rPr>
          <w:rFonts w:ascii="ＭＳ ゴシック" w:eastAsia="ＭＳ ゴシック" w:hAnsi="ＭＳ ゴシック"/>
        </w:rPr>
      </w:pPr>
      <w:r w:rsidRPr="00BB2F8B">
        <w:rPr>
          <w:rFonts w:ascii="ＭＳ ゴシック" w:eastAsia="ＭＳ ゴシック" w:hAnsi="ＭＳ ゴシック" w:hint="eastAsia"/>
        </w:rPr>
        <w:t>＊</w:t>
      </w:r>
      <w:r w:rsidR="00584DEE" w:rsidRPr="00BB2F8B">
        <w:rPr>
          <w:rFonts w:ascii="ＭＳ ゴシック" w:eastAsia="ＭＳ ゴシック" w:hAnsi="ＭＳ ゴシック" w:hint="eastAsia"/>
        </w:rPr>
        <w:t>以下、村記入欄</w:t>
      </w:r>
    </w:p>
    <w:p w14:paraId="34170F08" w14:textId="77777777" w:rsidR="00E275DE" w:rsidRPr="004C5EF3" w:rsidRDefault="00E275DE" w:rsidP="00552DCE">
      <w:pPr>
        <w:rPr>
          <w:rFonts w:ascii="ＭＳ ゴシック" w:eastAsia="ＭＳ ゴシック" w:hAnsi="ＭＳ ゴシック"/>
        </w:rPr>
      </w:pPr>
    </w:p>
    <w:sectPr w:rsidR="00E275DE" w:rsidRPr="004C5EF3" w:rsidSect="00975254">
      <w:type w:val="continuous"/>
      <w:pgSz w:w="11906" w:h="16838" w:code="9"/>
      <w:pgMar w:top="567" w:right="1457" w:bottom="567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F776" w14:textId="77777777" w:rsidR="00E46827" w:rsidRDefault="00E46827">
      <w:r>
        <w:separator/>
      </w:r>
    </w:p>
  </w:endnote>
  <w:endnote w:type="continuationSeparator" w:id="0">
    <w:p w14:paraId="60774009" w14:textId="77777777" w:rsidR="00E46827" w:rsidRDefault="00E4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E9F8" w14:textId="77777777" w:rsidR="00E46827" w:rsidRDefault="00E46827">
      <w:r>
        <w:separator/>
      </w:r>
    </w:p>
  </w:footnote>
  <w:footnote w:type="continuationSeparator" w:id="0">
    <w:p w14:paraId="661AB2E2" w14:textId="77777777" w:rsidR="00E46827" w:rsidRDefault="00E46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66A7"/>
    <w:multiLevelType w:val="hybridMultilevel"/>
    <w:tmpl w:val="FFFFFFFF"/>
    <w:lvl w:ilvl="0" w:tplc="4AEA548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913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275DE"/>
    <w:rsid w:val="00024CAA"/>
    <w:rsid w:val="0004775E"/>
    <w:rsid w:val="00060BCD"/>
    <w:rsid w:val="0007511A"/>
    <w:rsid w:val="000837F9"/>
    <w:rsid w:val="000D0B23"/>
    <w:rsid w:val="000E1F25"/>
    <w:rsid w:val="00113F97"/>
    <w:rsid w:val="0017458F"/>
    <w:rsid w:val="001A3220"/>
    <w:rsid w:val="001D4EAD"/>
    <w:rsid w:val="001F4652"/>
    <w:rsid w:val="002115C1"/>
    <w:rsid w:val="002828E1"/>
    <w:rsid w:val="002B238F"/>
    <w:rsid w:val="002E6A30"/>
    <w:rsid w:val="00363B0D"/>
    <w:rsid w:val="0036602F"/>
    <w:rsid w:val="003F1996"/>
    <w:rsid w:val="00412046"/>
    <w:rsid w:val="004C5EF3"/>
    <w:rsid w:val="004F45B1"/>
    <w:rsid w:val="0052193D"/>
    <w:rsid w:val="00552DCE"/>
    <w:rsid w:val="00584DEE"/>
    <w:rsid w:val="0058576E"/>
    <w:rsid w:val="00587E15"/>
    <w:rsid w:val="005A7EF6"/>
    <w:rsid w:val="00603A6F"/>
    <w:rsid w:val="006833B1"/>
    <w:rsid w:val="0068596E"/>
    <w:rsid w:val="00694710"/>
    <w:rsid w:val="006A0610"/>
    <w:rsid w:val="006E5757"/>
    <w:rsid w:val="00731F40"/>
    <w:rsid w:val="007628EE"/>
    <w:rsid w:val="0079101C"/>
    <w:rsid w:val="007A3D4A"/>
    <w:rsid w:val="007A4198"/>
    <w:rsid w:val="007B763F"/>
    <w:rsid w:val="007C09D2"/>
    <w:rsid w:val="00802F48"/>
    <w:rsid w:val="00804EAA"/>
    <w:rsid w:val="008408AF"/>
    <w:rsid w:val="00845958"/>
    <w:rsid w:val="00867DBD"/>
    <w:rsid w:val="008A2741"/>
    <w:rsid w:val="008C0DE4"/>
    <w:rsid w:val="008C753A"/>
    <w:rsid w:val="009046DA"/>
    <w:rsid w:val="00917115"/>
    <w:rsid w:val="00975254"/>
    <w:rsid w:val="009D5748"/>
    <w:rsid w:val="00A16621"/>
    <w:rsid w:val="00A25E12"/>
    <w:rsid w:val="00AA0CD5"/>
    <w:rsid w:val="00AA0FC2"/>
    <w:rsid w:val="00AA1D39"/>
    <w:rsid w:val="00AB02B7"/>
    <w:rsid w:val="00AD79A3"/>
    <w:rsid w:val="00B12F3D"/>
    <w:rsid w:val="00B27D9A"/>
    <w:rsid w:val="00B41891"/>
    <w:rsid w:val="00BB2F8B"/>
    <w:rsid w:val="00BE7463"/>
    <w:rsid w:val="00BF2730"/>
    <w:rsid w:val="00C2116E"/>
    <w:rsid w:val="00C75A44"/>
    <w:rsid w:val="00CD34F3"/>
    <w:rsid w:val="00D11570"/>
    <w:rsid w:val="00D36FDA"/>
    <w:rsid w:val="00D51E64"/>
    <w:rsid w:val="00DC3588"/>
    <w:rsid w:val="00E275DE"/>
    <w:rsid w:val="00E418EA"/>
    <w:rsid w:val="00E46827"/>
    <w:rsid w:val="00F6403A"/>
    <w:rsid w:val="00F87C89"/>
    <w:rsid w:val="00F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83018D"/>
  <w14:defaultImageDpi w14:val="0"/>
  <w15:docId w15:val="{FA840E5C-4335-452D-AFB5-21A677A9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39"/>
    <w:rsid w:val="00A1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24310;&#21513;\Application%20Data\Microsoft\Templates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 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pc17</dc:creator>
  <cp:keywords/>
  <dc:description/>
  <cp:lastModifiedBy>髙橋　乃愛</cp:lastModifiedBy>
  <cp:revision>2</cp:revision>
  <cp:lastPrinted>2022-04-06T00:43:00Z</cp:lastPrinted>
  <dcterms:created xsi:type="dcterms:W3CDTF">2026-07-23T01:50:00Z</dcterms:created>
  <dcterms:modified xsi:type="dcterms:W3CDTF">2026-07-23T01:50:00Z</dcterms:modified>
</cp:coreProperties>
</file>